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77CE2E1" w14:textId="77777777" w:rsidR="00294DC2" w:rsidRPr="000F0803" w:rsidRDefault="00294DC2" w:rsidP="00294DC2">
      <w:pPr>
        <w:jc w:val="right"/>
      </w:pPr>
      <w:r w:rsidRPr="000F0803">
        <w:t>R</w:t>
      </w:r>
      <w:r w:rsidR="004515DE" w:rsidRPr="000F0803">
        <w:t>evised Date</w:t>
      </w:r>
      <w:r w:rsidRPr="000F0803">
        <w:t xml:space="preserve"> Jul</w:t>
      </w:r>
      <w:r w:rsidR="00234BCC" w:rsidRPr="000F0803">
        <w:t>y 1</w:t>
      </w:r>
      <w:r w:rsidR="004B2E2E" w:rsidRPr="000F0803">
        <w:t>, 2026</w:t>
      </w:r>
    </w:p>
    <w:p w14:paraId="5D1888E2" w14:textId="77777777" w:rsidR="00F536C9" w:rsidRPr="000F0803" w:rsidRDefault="00F536C9" w:rsidP="00F536C9">
      <w:pPr>
        <w:rPr>
          <w:i/>
          <w:iCs/>
        </w:rPr>
      </w:pPr>
      <w:r w:rsidRPr="000F0803">
        <w:rPr>
          <w:i/>
          <w:iCs/>
        </w:rPr>
        <w:t>(Date)</w:t>
      </w:r>
    </w:p>
    <w:p w14:paraId="11483A52" w14:textId="77777777" w:rsidR="00F536C9" w:rsidRPr="000F0803" w:rsidRDefault="00F536C9" w:rsidP="00E12FF9"/>
    <w:p w14:paraId="1AF204B4" w14:textId="77777777" w:rsidR="00E12FF9" w:rsidRPr="000F0803" w:rsidRDefault="00E12FF9" w:rsidP="00E12FF9">
      <w:r w:rsidRPr="000F0803">
        <w:t xml:space="preserve">Dear </w:t>
      </w:r>
      <w:r w:rsidR="007C26B4" w:rsidRPr="000F0803">
        <w:rPr>
          <w:i/>
          <w:iCs/>
        </w:rPr>
        <w:t>(</w:t>
      </w:r>
      <w:r w:rsidRPr="000F0803">
        <w:rPr>
          <w:i/>
          <w:iCs/>
        </w:rPr>
        <w:t>Relative</w:t>
      </w:r>
      <w:r w:rsidR="007C26B4" w:rsidRPr="000F0803">
        <w:rPr>
          <w:i/>
          <w:iCs/>
        </w:rPr>
        <w:t>)</w:t>
      </w:r>
      <w:r w:rsidRPr="000F0803">
        <w:rPr>
          <w:i/>
          <w:iCs/>
        </w:rPr>
        <w:t>,</w:t>
      </w:r>
    </w:p>
    <w:p w14:paraId="51AB279C" w14:textId="77777777" w:rsidR="0022412E" w:rsidRPr="000F0803" w:rsidRDefault="0022412E" w:rsidP="00E12FF9"/>
    <w:p w14:paraId="2E1B6AAF" w14:textId="77777777" w:rsidR="002806A3" w:rsidRPr="000F0803" w:rsidRDefault="002806A3" w:rsidP="000F0803">
      <w:pPr>
        <w:spacing w:line="276" w:lineRule="auto"/>
      </w:pPr>
      <w:r w:rsidRPr="000F0803">
        <w:t xml:space="preserve">Federal and state law requires Kansas Department for Children and Families (DCF) to consider relatives first when seeking a placement for children in custody of the Secretary.  </w:t>
      </w:r>
    </w:p>
    <w:p w14:paraId="6CD87B56" w14:textId="77777777" w:rsidR="002806A3" w:rsidRPr="000F0803" w:rsidRDefault="002806A3" w:rsidP="000F0803">
      <w:pPr>
        <w:spacing w:line="276" w:lineRule="auto"/>
      </w:pPr>
    </w:p>
    <w:p w14:paraId="4800822F" w14:textId="77777777" w:rsidR="00E12FF9" w:rsidRPr="000F0803" w:rsidRDefault="002806A3" w:rsidP="000F0803">
      <w:pPr>
        <w:spacing w:line="276" w:lineRule="auto"/>
      </w:pPr>
      <w:r w:rsidRPr="000F0803">
        <w:t>You have been identified as a possible relative to (</w:t>
      </w:r>
      <w:r w:rsidR="00E949F6" w:rsidRPr="000F0803">
        <w:rPr>
          <w:i/>
          <w:iCs/>
        </w:rPr>
        <w:t>C</w:t>
      </w:r>
      <w:r w:rsidRPr="000F0803">
        <w:rPr>
          <w:i/>
          <w:iCs/>
        </w:rPr>
        <w:t xml:space="preserve">hild’s </w:t>
      </w:r>
      <w:r w:rsidR="00E949F6" w:rsidRPr="000F0803">
        <w:rPr>
          <w:i/>
          <w:iCs/>
        </w:rPr>
        <w:t>F</w:t>
      </w:r>
      <w:r w:rsidRPr="000F0803">
        <w:rPr>
          <w:i/>
          <w:iCs/>
        </w:rPr>
        <w:t xml:space="preserve">irst </w:t>
      </w:r>
      <w:r w:rsidR="00E949F6" w:rsidRPr="000F0803">
        <w:rPr>
          <w:i/>
          <w:iCs/>
        </w:rPr>
        <w:t>I</w:t>
      </w:r>
      <w:r w:rsidRPr="000F0803">
        <w:rPr>
          <w:i/>
          <w:iCs/>
        </w:rPr>
        <w:t xml:space="preserve">nitial and </w:t>
      </w:r>
      <w:r w:rsidR="00E949F6" w:rsidRPr="000F0803">
        <w:rPr>
          <w:i/>
          <w:iCs/>
        </w:rPr>
        <w:t>L</w:t>
      </w:r>
      <w:r w:rsidRPr="000F0803">
        <w:rPr>
          <w:i/>
          <w:iCs/>
        </w:rPr>
        <w:t>ast</w:t>
      </w:r>
      <w:r w:rsidR="00A862AD" w:rsidRPr="000F0803">
        <w:rPr>
          <w:i/>
          <w:iCs/>
        </w:rPr>
        <w:t xml:space="preserve"> </w:t>
      </w:r>
      <w:r w:rsidR="00E949F6" w:rsidRPr="000F0803">
        <w:rPr>
          <w:i/>
          <w:iCs/>
        </w:rPr>
        <w:t>N</w:t>
      </w:r>
      <w:r w:rsidRPr="000F0803">
        <w:rPr>
          <w:i/>
          <w:iCs/>
        </w:rPr>
        <w:t>ame</w:t>
      </w:r>
      <w:r w:rsidR="00A862AD" w:rsidRPr="000F0803">
        <w:rPr>
          <w:i/>
          <w:iCs/>
        </w:rPr>
        <w:t>)</w:t>
      </w:r>
      <w:r w:rsidR="002D0DB0" w:rsidRPr="000F0803">
        <w:rPr>
          <w:i/>
          <w:iCs/>
        </w:rPr>
        <w:t xml:space="preserve"> </w:t>
      </w:r>
      <w:r w:rsidRPr="000F0803">
        <w:t>_________________</w:t>
      </w:r>
      <w:r w:rsidR="00A862AD" w:rsidRPr="000F0803">
        <w:t>____________</w:t>
      </w:r>
      <w:r w:rsidR="000F0803">
        <w:t>_______</w:t>
      </w:r>
      <w:r w:rsidR="00A862AD" w:rsidRPr="000F0803">
        <w:t>_</w:t>
      </w:r>
      <w:r w:rsidRPr="000F0803">
        <w:t>__</w:t>
      </w:r>
      <w:r w:rsidR="00A862AD" w:rsidRPr="000F0803">
        <w:t xml:space="preserve"> </w:t>
      </w:r>
      <w:r w:rsidRPr="000F0803">
        <w:t>who</w:t>
      </w:r>
      <w:r w:rsidR="00E12FF9" w:rsidRPr="000F0803">
        <w:t xml:space="preserve"> was placed in the custody of the </w:t>
      </w:r>
      <w:r w:rsidR="004F04FD" w:rsidRPr="000F0803">
        <w:t>s</w:t>
      </w:r>
      <w:r w:rsidR="00E12FF9" w:rsidRPr="000F0803">
        <w:t>ecretary of</w:t>
      </w:r>
      <w:r w:rsidR="004F04FD" w:rsidRPr="000F0803">
        <w:t xml:space="preserve"> DCF</w:t>
      </w:r>
      <w:r w:rsidR="00E12FF9" w:rsidRPr="000F0803">
        <w:t xml:space="preserve"> </w:t>
      </w:r>
      <w:r w:rsidR="009F10B5" w:rsidRPr="000F0803">
        <w:t>for out of home placement</w:t>
      </w:r>
      <w:r w:rsidR="00E12FF9" w:rsidRPr="000F0803">
        <w:t xml:space="preserve"> on (</w:t>
      </w:r>
      <w:r w:rsidR="00E12FF9" w:rsidRPr="000F0803">
        <w:rPr>
          <w:i/>
          <w:iCs/>
        </w:rPr>
        <w:t>Date</w:t>
      </w:r>
      <w:r w:rsidR="00E12FF9" w:rsidRPr="000F0803">
        <w:t>)__</w:t>
      </w:r>
      <w:r w:rsidR="00A862AD" w:rsidRPr="000F0803">
        <w:t>_______</w:t>
      </w:r>
      <w:r w:rsidR="00E12FF9" w:rsidRPr="000F0803">
        <w:t xml:space="preserve">____.  </w:t>
      </w:r>
    </w:p>
    <w:p w14:paraId="568F2D4C" w14:textId="77777777" w:rsidR="0022412E" w:rsidRPr="000F0803" w:rsidRDefault="0022412E" w:rsidP="000F0803">
      <w:pPr>
        <w:spacing w:line="276" w:lineRule="auto"/>
      </w:pPr>
    </w:p>
    <w:p w14:paraId="4DC9AFD9" w14:textId="77777777" w:rsidR="00E949F6" w:rsidRPr="000F0803" w:rsidRDefault="00E949F6" w:rsidP="000F0803">
      <w:pPr>
        <w:spacing w:line="276" w:lineRule="auto"/>
      </w:pPr>
      <w:r w:rsidRPr="000F0803">
        <w:t xml:space="preserve">If you are NOT a relative of the </w:t>
      </w:r>
      <w:r w:rsidR="004515DE" w:rsidRPr="000F0803">
        <w:t>above-mentioned</w:t>
      </w:r>
      <w:r w:rsidRPr="000F0803">
        <w:t xml:space="preserve"> child, or you chose not to be involved in this process, please contact the C</w:t>
      </w:r>
      <w:r w:rsidR="00A862AD" w:rsidRPr="000F0803">
        <w:t>hild Protection</w:t>
      </w:r>
      <w:r w:rsidRPr="000F0803">
        <w:t xml:space="preserve"> Specialist at</w:t>
      </w:r>
      <w:r w:rsidR="000F0803">
        <w:t xml:space="preserve"> the contact information below,</w:t>
      </w:r>
      <w:r w:rsidR="00A862AD" w:rsidRPr="000F0803">
        <w:t xml:space="preserve"> </w:t>
      </w:r>
      <w:r w:rsidRPr="000F0803">
        <w:t xml:space="preserve">or simply disregard this letter.  </w:t>
      </w:r>
    </w:p>
    <w:p w14:paraId="4D6BFF9B" w14:textId="77777777" w:rsidR="0022412E" w:rsidRPr="000F0803" w:rsidRDefault="0022412E" w:rsidP="000F0803">
      <w:pPr>
        <w:spacing w:line="276" w:lineRule="auto"/>
      </w:pPr>
    </w:p>
    <w:p w14:paraId="4339CD1A" w14:textId="77777777" w:rsidR="000F0803" w:rsidRDefault="00E949F6" w:rsidP="000F0803">
      <w:pPr>
        <w:spacing w:line="276" w:lineRule="auto"/>
      </w:pPr>
      <w:r w:rsidRPr="000F0803">
        <w:t xml:space="preserve">If you </w:t>
      </w:r>
      <w:r w:rsidR="00580299" w:rsidRPr="000F0803">
        <w:t>ARE</w:t>
      </w:r>
      <w:r w:rsidRPr="000F0803">
        <w:t xml:space="preserve"> a relative to the </w:t>
      </w:r>
      <w:r w:rsidR="000F0803" w:rsidRPr="000F0803">
        <w:t>above-mentioned</w:t>
      </w:r>
      <w:r w:rsidRPr="000F0803">
        <w:t xml:space="preserve"> child, please contact (</w:t>
      </w:r>
      <w:r w:rsidRPr="000F0803">
        <w:rPr>
          <w:i/>
          <w:iCs/>
        </w:rPr>
        <w:t xml:space="preserve">CWCMP </w:t>
      </w:r>
      <w:proofErr w:type="gramStart"/>
      <w:r w:rsidRPr="000F0803">
        <w:rPr>
          <w:i/>
          <w:iCs/>
        </w:rPr>
        <w:t>Agency</w:t>
      </w:r>
      <w:r w:rsidRPr="000F0803">
        <w:t>)</w:t>
      </w:r>
      <w:r w:rsidR="002D0DB0" w:rsidRPr="000F0803">
        <w:t xml:space="preserve"> </w:t>
      </w:r>
      <w:r w:rsidR="00A862AD" w:rsidRPr="000F0803">
        <w:t>_</w:t>
      </w:r>
      <w:proofErr w:type="gramEnd"/>
      <w:r w:rsidR="00A862AD" w:rsidRPr="000F0803">
        <w:t>__________</w:t>
      </w:r>
      <w:r w:rsidR="000F0803">
        <w:t>__________</w:t>
      </w:r>
      <w:r w:rsidR="00A862AD" w:rsidRPr="000F0803">
        <w:t>______</w:t>
      </w:r>
      <w:r w:rsidRPr="000F0803">
        <w:t xml:space="preserve">__, that provides foster care services for the State of Kansas, at </w:t>
      </w:r>
    </w:p>
    <w:p w14:paraId="1B7E3896" w14:textId="77777777" w:rsidR="00E949F6" w:rsidRPr="000F0803" w:rsidRDefault="00E949F6" w:rsidP="000F0803">
      <w:pPr>
        <w:spacing w:line="276" w:lineRule="auto"/>
      </w:pPr>
      <w:r w:rsidRPr="000F0803">
        <w:t>(</w:t>
      </w:r>
      <w:r w:rsidRPr="000F0803">
        <w:rPr>
          <w:i/>
          <w:iCs/>
        </w:rPr>
        <w:t>Agency Contact Information</w:t>
      </w:r>
      <w:r w:rsidR="000F0803" w:rsidRPr="000F0803">
        <w:t>)</w:t>
      </w:r>
      <w:r w:rsidR="000F0803">
        <w:t xml:space="preserve"> _______________________.</w:t>
      </w:r>
      <w:r w:rsidR="000F0803" w:rsidRPr="000F0803">
        <w:t xml:space="preserve"> </w:t>
      </w:r>
      <w:r w:rsidR="004808F9" w:rsidRPr="000F0803">
        <w:t xml:space="preserve">The Child Welfare Case Management Provider (CWCMP) can discuss ways you can be involved with the child. This could mean being a placement for </w:t>
      </w:r>
      <w:r w:rsidR="000F0803" w:rsidRPr="000F0803">
        <w:t>your relative</w:t>
      </w:r>
      <w:r w:rsidR="004808F9" w:rsidRPr="000F0803">
        <w:t xml:space="preserve"> or finding other ways you can remain connected to the</w:t>
      </w:r>
      <w:r w:rsidR="000F0803" w:rsidRPr="000F0803">
        <w:t>m</w:t>
      </w:r>
      <w:r w:rsidR="004808F9" w:rsidRPr="000F0803">
        <w:t xml:space="preserve">. </w:t>
      </w:r>
      <w:r w:rsidR="002E4037" w:rsidRPr="000F0803">
        <w:t>You</w:t>
      </w:r>
      <w:r w:rsidR="00A862AD" w:rsidRPr="000F0803">
        <w:t xml:space="preserve"> may</w:t>
      </w:r>
      <w:r w:rsidR="002E4037" w:rsidRPr="000F0803">
        <w:t xml:space="preserve"> also request to be informed of meetings</w:t>
      </w:r>
      <w:r w:rsidR="00580299" w:rsidRPr="000F0803">
        <w:t xml:space="preserve"> and court proceedings</w:t>
      </w:r>
      <w:r w:rsidR="002E4037" w:rsidRPr="000F0803">
        <w:t xml:space="preserve">.  </w:t>
      </w:r>
      <w:r w:rsidR="00064100" w:rsidRPr="000F0803">
        <w:t>Enclosed is a card that explains the process and financial options that are available should you become the placement resource for</w:t>
      </w:r>
      <w:r w:rsidR="00580299" w:rsidRPr="000F0803">
        <w:t xml:space="preserve"> your relative.</w:t>
      </w:r>
      <w:r w:rsidR="00064100" w:rsidRPr="000F0803">
        <w:t xml:space="preserve"> </w:t>
      </w:r>
    </w:p>
    <w:p w14:paraId="544D99AC" w14:textId="77777777" w:rsidR="00E949F6" w:rsidRPr="000F0803" w:rsidRDefault="00E949F6" w:rsidP="000F0803">
      <w:pPr>
        <w:spacing w:line="276" w:lineRule="auto"/>
      </w:pPr>
    </w:p>
    <w:p w14:paraId="400D4AC1" w14:textId="77777777" w:rsidR="00580299" w:rsidRPr="000F0803" w:rsidRDefault="00580299" w:rsidP="000F0803">
      <w:pPr>
        <w:spacing w:line="276" w:lineRule="auto"/>
      </w:pPr>
      <w:r w:rsidRPr="000F0803">
        <w:t xml:space="preserve">Children in temporary care thrive when placed with relatives, benefiting from greater stability and preserved cultural connections. Relatives also play vital roles as part of the network for the child and the parents.  Your support, in any form, makes a difference. </w:t>
      </w:r>
    </w:p>
    <w:p w14:paraId="58F99DD6" w14:textId="77777777" w:rsidR="00A352BA" w:rsidRPr="000F0803" w:rsidRDefault="00E12FF9" w:rsidP="00E12FF9">
      <w:pPr>
        <w:rPr>
          <w:strike/>
        </w:rPr>
      </w:pPr>
      <w:r w:rsidRPr="000F0803">
        <w:rPr>
          <w:strike/>
        </w:rPr>
        <w:t xml:space="preserve"> </w:t>
      </w:r>
    </w:p>
    <w:p w14:paraId="7B28FEC5" w14:textId="77777777" w:rsidR="00E12FF9" w:rsidRPr="000F0803" w:rsidRDefault="00E12FF9" w:rsidP="00E12FF9">
      <w:r w:rsidRPr="000F0803">
        <w:t xml:space="preserve">Sincerely, </w:t>
      </w:r>
    </w:p>
    <w:p w14:paraId="6EC2B836" w14:textId="71849AB1" w:rsidR="0006067E" w:rsidRPr="000F0803" w:rsidRDefault="00AD3956" w:rsidP="00E12FF9">
      <w:r>
        <w:rPr>
          <w:noProof/>
        </w:rPr>
        <w:drawing>
          <wp:anchor distT="0" distB="0" distL="114300" distR="114300" simplePos="0" relativeHeight="251657728" behindDoc="1" locked="0" layoutInCell="1" allowOverlap="1" wp14:anchorId="4B21CC4E" wp14:editId="6230F899">
            <wp:simplePos x="0" y="0"/>
            <wp:positionH relativeFrom="column">
              <wp:posOffset>2141855</wp:posOffset>
            </wp:positionH>
            <wp:positionV relativeFrom="paragraph">
              <wp:posOffset>29845</wp:posOffset>
            </wp:positionV>
            <wp:extent cx="1655445" cy="1379220"/>
            <wp:effectExtent l="0" t="0" r="0" b="0"/>
            <wp:wrapNone/>
            <wp:docPr id="2" name="Picture 1" descr="DCF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 descr="DCF logo"/>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655445" cy="137922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3F21D824" w14:textId="77777777" w:rsidR="00F536C9" w:rsidRPr="000F0803" w:rsidRDefault="00F536C9" w:rsidP="00E12FF9"/>
    <w:p w14:paraId="106DC5E8" w14:textId="77777777" w:rsidR="00A352BA" w:rsidRPr="000F0803" w:rsidRDefault="00A013CE" w:rsidP="00E12FF9">
      <w:r w:rsidRPr="000F0803">
        <w:t>DCF</w:t>
      </w:r>
      <w:r w:rsidR="00A352BA" w:rsidRPr="000F0803">
        <w:t xml:space="preserve"> </w:t>
      </w:r>
      <w:r w:rsidR="00203AD7" w:rsidRPr="000F0803">
        <w:t>C</w:t>
      </w:r>
      <w:r w:rsidR="00234BCC" w:rsidRPr="000F0803">
        <w:t xml:space="preserve">hild Protection </w:t>
      </w:r>
      <w:r w:rsidR="00203AD7" w:rsidRPr="000F0803">
        <w:t>Specialist</w:t>
      </w:r>
    </w:p>
    <w:p w14:paraId="5E4E0D2D" w14:textId="77777777" w:rsidR="005351B1" w:rsidRPr="000F0803" w:rsidRDefault="002D0DB0" w:rsidP="00E12FF9">
      <w:pPr>
        <w:rPr>
          <w:i/>
          <w:iCs/>
        </w:rPr>
      </w:pPr>
      <w:r w:rsidRPr="000F0803">
        <w:rPr>
          <w:i/>
          <w:iCs/>
        </w:rPr>
        <w:t>(Contact information)</w:t>
      </w:r>
      <w:r w:rsidR="000F0803" w:rsidRPr="000F0803">
        <w:t xml:space="preserve"> </w:t>
      </w:r>
    </w:p>
    <w:p w14:paraId="735C6484" w14:textId="77777777" w:rsidR="00234BCC" w:rsidRPr="000F0803" w:rsidRDefault="00234BCC" w:rsidP="00234BCC"/>
    <w:p w14:paraId="3A890EBE" w14:textId="77777777" w:rsidR="00234BCC" w:rsidRPr="000F0803" w:rsidRDefault="00234BCC" w:rsidP="00234BCC"/>
    <w:p w14:paraId="3707735A" w14:textId="77777777" w:rsidR="00234BCC" w:rsidRPr="000F0803" w:rsidRDefault="00234BCC" w:rsidP="00234BCC"/>
    <w:p w14:paraId="33E125DA" w14:textId="77777777" w:rsidR="00234BCC" w:rsidRPr="000F0803" w:rsidRDefault="00234BCC" w:rsidP="00234BCC"/>
    <w:p w14:paraId="5F75F416" w14:textId="77777777" w:rsidR="00234BCC" w:rsidRPr="00234BCC" w:rsidRDefault="004808F9" w:rsidP="002D0DB0">
      <w:pPr>
        <w:jc w:val="right"/>
      </w:pPr>
      <w:r w:rsidRPr="000F0803">
        <w:t xml:space="preserve">Previous </w:t>
      </w:r>
      <w:r w:rsidR="00234BCC" w:rsidRPr="000F0803">
        <w:t>Publication Date: January 1, 2017</w:t>
      </w:r>
    </w:p>
    <w:sectPr w:rsidR="00234BCC" w:rsidRPr="00234BCC" w:rsidSect="000847AF">
      <w:headerReference w:type="default" r:id="rId13"/>
      <w:footerReference w:type="default" r:id="rId14"/>
      <w:pgSz w:w="12240" w:h="15840" w:code="1"/>
      <w:pgMar w:top="2592"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B729324" w14:textId="77777777" w:rsidR="00A139CB" w:rsidRDefault="00A139CB">
      <w:r>
        <w:separator/>
      </w:r>
    </w:p>
  </w:endnote>
  <w:endnote w:type="continuationSeparator" w:id="0">
    <w:p w14:paraId="4A9D0AC9" w14:textId="77777777" w:rsidR="00A139CB" w:rsidRDefault="00A139C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New Roman PS">
    <w:panose1 w:val="00000000000000000000"/>
    <w:charset w:val="00"/>
    <w:family w:val="auto"/>
    <w:notTrueType/>
    <w:pitch w:val="default"/>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A527B6" w14:textId="77777777" w:rsidR="002E4037" w:rsidRPr="004D155C" w:rsidRDefault="00060B6A" w:rsidP="00060B6A">
    <w:pPr>
      <w:pStyle w:val="Footer"/>
      <w:rPr>
        <w:rFonts w:ascii="Arial" w:hAnsi="Arial" w:cs="Arial"/>
        <w:color w:val="000FB4"/>
        <w:sz w:val="16"/>
        <w:szCs w:val="18"/>
      </w:rPr>
    </w:pPr>
    <w:r w:rsidRPr="004D155C">
      <w:rPr>
        <w:rFonts w:ascii="Arial" w:hAnsi="Arial" w:cs="Arial"/>
      </w:rPr>
      <w:t>(Insert Current Letter Head)</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B5CEC81" w14:textId="77777777" w:rsidR="00A139CB" w:rsidRDefault="00A139CB">
      <w:r>
        <w:separator/>
      </w:r>
    </w:p>
  </w:footnote>
  <w:footnote w:type="continuationSeparator" w:id="0">
    <w:p w14:paraId="06FA8BC6" w14:textId="77777777" w:rsidR="00A139CB" w:rsidRDefault="00A139C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71254B" w14:textId="77777777" w:rsidR="00060B6A" w:rsidRPr="004D155C" w:rsidRDefault="00060B6A">
    <w:pPr>
      <w:pStyle w:val="Header"/>
      <w:rPr>
        <w:rFonts w:ascii="Arial" w:hAnsi="Arial" w:cs="Arial"/>
      </w:rPr>
    </w:pPr>
    <w:r w:rsidRPr="004D155C">
      <w:rPr>
        <w:rFonts w:ascii="Arial" w:hAnsi="Arial" w:cs="Arial"/>
      </w:rPr>
      <w:t>(Insert Current Letter Head)</w:t>
    </w:r>
  </w:p>
  <w:p w14:paraId="70B089CE" w14:textId="77777777" w:rsidR="002E4037" w:rsidRPr="004D155C" w:rsidRDefault="002E4037" w:rsidP="000847AF">
    <w:pPr>
      <w:pStyle w:val="Header"/>
      <w:rPr>
        <w:rFonts w:ascii="Arial" w:hAnsi="Arial" w:cs="Arial"/>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9C81001"/>
    <w:multiLevelType w:val="hybridMultilevel"/>
    <w:tmpl w:val="5EE0348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76637AFB"/>
    <w:multiLevelType w:val="hybridMultilevel"/>
    <w:tmpl w:val="83420122"/>
    <w:lvl w:ilvl="0" w:tplc="04090001">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num w:numId="1" w16cid:durableId="1048842447">
    <w:abstractNumId w:val="0"/>
  </w:num>
  <w:num w:numId="2" w16cid:durableId="209717043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6"/>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3074" fill="f" fillcolor="white" stroke="f">
      <v:fill color="white" on="f"/>
      <v:stroke on="f"/>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76622"/>
    <w:rsid w:val="000022FA"/>
    <w:rsid w:val="000167F7"/>
    <w:rsid w:val="00030B85"/>
    <w:rsid w:val="00036DD4"/>
    <w:rsid w:val="00043F22"/>
    <w:rsid w:val="00044866"/>
    <w:rsid w:val="00046A56"/>
    <w:rsid w:val="00055277"/>
    <w:rsid w:val="00056075"/>
    <w:rsid w:val="000601A8"/>
    <w:rsid w:val="0006067E"/>
    <w:rsid w:val="0006078B"/>
    <w:rsid w:val="00060B08"/>
    <w:rsid w:val="00060B6A"/>
    <w:rsid w:val="000632FA"/>
    <w:rsid w:val="00064100"/>
    <w:rsid w:val="00065B09"/>
    <w:rsid w:val="00070A7D"/>
    <w:rsid w:val="00071975"/>
    <w:rsid w:val="00072318"/>
    <w:rsid w:val="000777A6"/>
    <w:rsid w:val="00081725"/>
    <w:rsid w:val="000839D2"/>
    <w:rsid w:val="000847AF"/>
    <w:rsid w:val="000953E4"/>
    <w:rsid w:val="000A19B8"/>
    <w:rsid w:val="000A2E49"/>
    <w:rsid w:val="000A6674"/>
    <w:rsid w:val="000B0EA4"/>
    <w:rsid w:val="000B331F"/>
    <w:rsid w:val="000B5B7E"/>
    <w:rsid w:val="000B7287"/>
    <w:rsid w:val="000C03BE"/>
    <w:rsid w:val="000E28DF"/>
    <w:rsid w:val="000E598F"/>
    <w:rsid w:val="000F0803"/>
    <w:rsid w:val="000F15F5"/>
    <w:rsid w:val="000F2635"/>
    <w:rsid w:val="000F6128"/>
    <w:rsid w:val="00100348"/>
    <w:rsid w:val="00101525"/>
    <w:rsid w:val="0010464B"/>
    <w:rsid w:val="001056E9"/>
    <w:rsid w:val="00110B0D"/>
    <w:rsid w:val="001219A7"/>
    <w:rsid w:val="0012413B"/>
    <w:rsid w:val="00132822"/>
    <w:rsid w:val="001342A6"/>
    <w:rsid w:val="00136D0A"/>
    <w:rsid w:val="001410C5"/>
    <w:rsid w:val="0015339D"/>
    <w:rsid w:val="00156ACD"/>
    <w:rsid w:val="00156B03"/>
    <w:rsid w:val="001605ED"/>
    <w:rsid w:val="0016373C"/>
    <w:rsid w:val="00163B60"/>
    <w:rsid w:val="00167F2B"/>
    <w:rsid w:val="00172429"/>
    <w:rsid w:val="00175AE8"/>
    <w:rsid w:val="00176622"/>
    <w:rsid w:val="001766C8"/>
    <w:rsid w:val="00180F13"/>
    <w:rsid w:val="001852FD"/>
    <w:rsid w:val="0019108F"/>
    <w:rsid w:val="00197845"/>
    <w:rsid w:val="001A1B84"/>
    <w:rsid w:val="001A24DD"/>
    <w:rsid w:val="001A569F"/>
    <w:rsid w:val="001B0026"/>
    <w:rsid w:val="001B0788"/>
    <w:rsid w:val="001B389B"/>
    <w:rsid w:val="001C283E"/>
    <w:rsid w:val="001C29F6"/>
    <w:rsid w:val="001C688F"/>
    <w:rsid w:val="001D666D"/>
    <w:rsid w:val="001D78CF"/>
    <w:rsid w:val="001E0E87"/>
    <w:rsid w:val="001F10AA"/>
    <w:rsid w:val="001F1BB1"/>
    <w:rsid w:val="001F6CE7"/>
    <w:rsid w:val="00203AD7"/>
    <w:rsid w:val="00204433"/>
    <w:rsid w:val="002166D9"/>
    <w:rsid w:val="00223867"/>
    <w:rsid w:val="0022412E"/>
    <w:rsid w:val="00233715"/>
    <w:rsid w:val="00233771"/>
    <w:rsid w:val="00234577"/>
    <w:rsid w:val="00234BCC"/>
    <w:rsid w:val="00236F17"/>
    <w:rsid w:val="00243CDE"/>
    <w:rsid w:val="00250B25"/>
    <w:rsid w:val="0025320F"/>
    <w:rsid w:val="002650D8"/>
    <w:rsid w:val="002806A3"/>
    <w:rsid w:val="002837B3"/>
    <w:rsid w:val="00292B4F"/>
    <w:rsid w:val="002943F6"/>
    <w:rsid w:val="00294DC2"/>
    <w:rsid w:val="002964DD"/>
    <w:rsid w:val="002A0DA4"/>
    <w:rsid w:val="002A231E"/>
    <w:rsid w:val="002B25B1"/>
    <w:rsid w:val="002B437A"/>
    <w:rsid w:val="002D0DB0"/>
    <w:rsid w:val="002E4037"/>
    <w:rsid w:val="002E6101"/>
    <w:rsid w:val="002E6B1D"/>
    <w:rsid w:val="002F4B7F"/>
    <w:rsid w:val="003005DE"/>
    <w:rsid w:val="00300C8C"/>
    <w:rsid w:val="00301260"/>
    <w:rsid w:val="00307469"/>
    <w:rsid w:val="00326B4A"/>
    <w:rsid w:val="003316C3"/>
    <w:rsid w:val="00332288"/>
    <w:rsid w:val="00332C33"/>
    <w:rsid w:val="00343035"/>
    <w:rsid w:val="003566E8"/>
    <w:rsid w:val="003600A0"/>
    <w:rsid w:val="00360CC9"/>
    <w:rsid w:val="00364019"/>
    <w:rsid w:val="00364DD2"/>
    <w:rsid w:val="00365DD4"/>
    <w:rsid w:val="003660AC"/>
    <w:rsid w:val="0037113F"/>
    <w:rsid w:val="00372EFA"/>
    <w:rsid w:val="0037445F"/>
    <w:rsid w:val="003745ED"/>
    <w:rsid w:val="003779EC"/>
    <w:rsid w:val="00382DCA"/>
    <w:rsid w:val="00386A86"/>
    <w:rsid w:val="00387F3B"/>
    <w:rsid w:val="00393625"/>
    <w:rsid w:val="003B4999"/>
    <w:rsid w:val="003B4B09"/>
    <w:rsid w:val="003B720B"/>
    <w:rsid w:val="003C78D2"/>
    <w:rsid w:val="003D360B"/>
    <w:rsid w:val="003D4256"/>
    <w:rsid w:val="003E6F13"/>
    <w:rsid w:val="003F2DD5"/>
    <w:rsid w:val="003F3565"/>
    <w:rsid w:val="004059B4"/>
    <w:rsid w:val="004156A9"/>
    <w:rsid w:val="00415B29"/>
    <w:rsid w:val="00420206"/>
    <w:rsid w:val="00422225"/>
    <w:rsid w:val="00426895"/>
    <w:rsid w:val="0043431F"/>
    <w:rsid w:val="00441588"/>
    <w:rsid w:val="00442217"/>
    <w:rsid w:val="00444ED9"/>
    <w:rsid w:val="004450B0"/>
    <w:rsid w:val="0044557C"/>
    <w:rsid w:val="00446F38"/>
    <w:rsid w:val="00450400"/>
    <w:rsid w:val="004515DE"/>
    <w:rsid w:val="00460714"/>
    <w:rsid w:val="004635C9"/>
    <w:rsid w:val="00463F14"/>
    <w:rsid w:val="0047664B"/>
    <w:rsid w:val="004808F9"/>
    <w:rsid w:val="004833B0"/>
    <w:rsid w:val="00483F16"/>
    <w:rsid w:val="004853E9"/>
    <w:rsid w:val="00486AD2"/>
    <w:rsid w:val="0049276D"/>
    <w:rsid w:val="004A70AE"/>
    <w:rsid w:val="004B2BD9"/>
    <w:rsid w:val="004B2E2E"/>
    <w:rsid w:val="004B3BE2"/>
    <w:rsid w:val="004B510F"/>
    <w:rsid w:val="004B6F35"/>
    <w:rsid w:val="004C2729"/>
    <w:rsid w:val="004C3CEF"/>
    <w:rsid w:val="004C401C"/>
    <w:rsid w:val="004C6707"/>
    <w:rsid w:val="004D0834"/>
    <w:rsid w:val="004D0E87"/>
    <w:rsid w:val="004D155C"/>
    <w:rsid w:val="004F04FD"/>
    <w:rsid w:val="004F1361"/>
    <w:rsid w:val="004F6DC7"/>
    <w:rsid w:val="004F7B69"/>
    <w:rsid w:val="004F7FE6"/>
    <w:rsid w:val="00501760"/>
    <w:rsid w:val="00504A55"/>
    <w:rsid w:val="00507515"/>
    <w:rsid w:val="00513CE0"/>
    <w:rsid w:val="00525945"/>
    <w:rsid w:val="00527E4C"/>
    <w:rsid w:val="0053097D"/>
    <w:rsid w:val="00534CE2"/>
    <w:rsid w:val="005351B1"/>
    <w:rsid w:val="005432C0"/>
    <w:rsid w:val="00545172"/>
    <w:rsid w:val="00561059"/>
    <w:rsid w:val="00561AE7"/>
    <w:rsid w:val="00563BDD"/>
    <w:rsid w:val="00566158"/>
    <w:rsid w:val="005754FF"/>
    <w:rsid w:val="0057725D"/>
    <w:rsid w:val="00580299"/>
    <w:rsid w:val="00585125"/>
    <w:rsid w:val="00586264"/>
    <w:rsid w:val="00587170"/>
    <w:rsid w:val="005872B3"/>
    <w:rsid w:val="005902A0"/>
    <w:rsid w:val="0059254D"/>
    <w:rsid w:val="005A1B31"/>
    <w:rsid w:val="005C00AC"/>
    <w:rsid w:val="005C3CB5"/>
    <w:rsid w:val="005C74DA"/>
    <w:rsid w:val="005D4B22"/>
    <w:rsid w:val="005D4CFB"/>
    <w:rsid w:val="005D7F35"/>
    <w:rsid w:val="005E28FC"/>
    <w:rsid w:val="005E72DC"/>
    <w:rsid w:val="005F1C22"/>
    <w:rsid w:val="005F3871"/>
    <w:rsid w:val="005F7C97"/>
    <w:rsid w:val="00601192"/>
    <w:rsid w:val="00602F86"/>
    <w:rsid w:val="006052BD"/>
    <w:rsid w:val="006332B5"/>
    <w:rsid w:val="0063550E"/>
    <w:rsid w:val="00636706"/>
    <w:rsid w:val="00642D9F"/>
    <w:rsid w:val="00644824"/>
    <w:rsid w:val="00650870"/>
    <w:rsid w:val="0067073F"/>
    <w:rsid w:val="0068095C"/>
    <w:rsid w:val="006832F5"/>
    <w:rsid w:val="006871F6"/>
    <w:rsid w:val="00693114"/>
    <w:rsid w:val="00693341"/>
    <w:rsid w:val="00696051"/>
    <w:rsid w:val="006A0EC3"/>
    <w:rsid w:val="006A2299"/>
    <w:rsid w:val="006A67F7"/>
    <w:rsid w:val="006C05F8"/>
    <w:rsid w:val="006C30C7"/>
    <w:rsid w:val="006C63E3"/>
    <w:rsid w:val="006D0C86"/>
    <w:rsid w:val="006D2AC2"/>
    <w:rsid w:val="006D51F5"/>
    <w:rsid w:val="006E092B"/>
    <w:rsid w:val="00701C37"/>
    <w:rsid w:val="00706032"/>
    <w:rsid w:val="00711520"/>
    <w:rsid w:val="007264DA"/>
    <w:rsid w:val="00741563"/>
    <w:rsid w:val="00744911"/>
    <w:rsid w:val="00745FD9"/>
    <w:rsid w:val="00747AF8"/>
    <w:rsid w:val="0075092F"/>
    <w:rsid w:val="00755C60"/>
    <w:rsid w:val="007568D7"/>
    <w:rsid w:val="00772D2C"/>
    <w:rsid w:val="00772F0B"/>
    <w:rsid w:val="00783FE1"/>
    <w:rsid w:val="00785214"/>
    <w:rsid w:val="00785ACF"/>
    <w:rsid w:val="0079188A"/>
    <w:rsid w:val="007958CD"/>
    <w:rsid w:val="00796550"/>
    <w:rsid w:val="00797B43"/>
    <w:rsid w:val="007B6BA4"/>
    <w:rsid w:val="007C12E5"/>
    <w:rsid w:val="007C26B4"/>
    <w:rsid w:val="007C2D4D"/>
    <w:rsid w:val="007C4689"/>
    <w:rsid w:val="007D4B53"/>
    <w:rsid w:val="007E025B"/>
    <w:rsid w:val="007E3906"/>
    <w:rsid w:val="007F26E7"/>
    <w:rsid w:val="007F27E0"/>
    <w:rsid w:val="007F64C7"/>
    <w:rsid w:val="00806ABB"/>
    <w:rsid w:val="00810A43"/>
    <w:rsid w:val="00810BE8"/>
    <w:rsid w:val="00812999"/>
    <w:rsid w:val="008174B3"/>
    <w:rsid w:val="00820F0A"/>
    <w:rsid w:val="00823776"/>
    <w:rsid w:val="0083586D"/>
    <w:rsid w:val="0086680D"/>
    <w:rsid w:val="0088291E"/>
    <w:rsid w:val="0088506D"/>
    <w:rsid w:val="00885D29"/>
    <w:rsid w:val="00895C8F"/>
    <w:rsid w:val="00897E4E"/>
    <w:rsid w:val="008A000F"/>
    <w:rsid w:val="008A2612"/>
    <w:rsid w:val="008A4DB4"/>
    <w:rsid w:val="008A687E"/>
    <w:rsid w:val="008C4175"/>
    <w:rsid w:val="008C4BFF"/>
    <w:rsid w:val="008D31E1"/>
    <w:rsid w:val="008D38AE"/>
    <w:rsid w:val="008D41DA"/>
    <w:rsid w:val="008E061E"/>
    <w:rsid w:val="008E2FAB"/>
    <w:rsid w:val="008E35DE"/>
    <w:rsid w:val="008E4372"/>
    <w:rsid w:val="0090054A"/>
    <w:rsid w:val="00902299"/>
    <w:rsid w:val="00906F81"/>
    <w:rsid w:val="00916DFE"/>
    <w:rsid w:val="00920815"/>
    <w:rsid w:val="00920BE0"/>
    <w:rsid w:val="0092255C"/>
    <w:rsid w:val="00922FBC"/>
    <w:rsid w:val="00923B5F"/>
    <w:rsid w:val="009257EE"/>
    <w:rsid w:val="009372D9"/>
    <w:rsid w:val="00951F5A"/>
    <w:rsid w:val="00962089"/>
    <w:rsid w:val="009645B9"/>
    <w:rsid w:val="00971ED0"/>
    <w:rsid w:val="00982F34"/>
    <w:rsid w:val="009863C5"/>
    <w:rsid w:val="00990381"/>
    <w:rsid w:val="009914AB"/>
    <w:rsid w:val="009A3C0B"/>
    <w:rsid w:val="009A49C1"/>
    <w:rsid w:val="009A7A44"/>
    <w:rsid w:val="009B6844"/>
    <w:rsid w:val="009B710A"/>
    <w:rsid w:val="009C4777"/>
    <w:rsid w:val="009C5747"/>
    <w:rsid w:val="009C6D71"/>
    <w:rsid w:val="009C7BC9"/>
    <w:rsid w:val="009D0AB8"/>
    <w:rsid w:val="009D100C"/>
    <w:rsid w:val="009D1677"/>
    <w:rsid w:val="009D4337"/>
    <w:rsid w:val="009E1A4B"/>
    <w:rsid w:val="009E1FD6"/>
    <w:rsid w:val="009E7162"/>
    <w:rsid w:val="009F0A89"/>
    <w:rsid w:val="009F10B5"/>
    <w:rsid w:val="009F4678"/>
    <w:rsid w:val="009F687B"/>
    <w:rsid w:val="00A013CE"/>
    <w:rsid w:val="00A12283"/>
    <w:rsid w:val="00A139CB"/>
    <w:rsid w:val="00A13BA4"/>
    <w:rsid w:val="00A214A2"/>
    <w:rsid w:val="00A250F2"/>
    <w:rsid w:val="00A27E21"/>
    <w:rsid w:val="00A352BA"/>
    <w:rsid w:val="00A4055F"/>
    <w:rsid w:val="00A4398B"/>
    <w:rsid w:val="00A44B8C"/>
    <w:rsid w:val="00A52C0D"/>
    <w:rsid w:val="00A74D8B"/>
    <w:rsid w:val="00A7584B"/>
    <w:rsid w:val="00A81B20"/>
    <w:rsid w:val="00A862AD"/>
    <w:rsid w:val="00A95485"/>
    <w:rsid w:val="00AA32A7"/>
    <w:rsid w:val="00AA70AB"/>
    <w:rsid w:val="00AC221F"/>
    <w:rsid w:val="00AC2999"/>
    <w:rsid w:val="00AC3FB9"/>
    <w:rsid w:val="00AC5E2A"/>
    <w:rsid w:val="00AC7626"/>
    <w:rsid w:val="00AD3956"/>
    <w:rsid w:val="00AD791B"/>
    <w:rsid w:val="00AE2327"/>
    <w:rsid w:val="00AE3DF0"/>
    <w:rsid w:val="00AE5318"/>
    <w:rsid w:val="00AF1227"/>
    <w:rsid w:val="00B0155B"/>
    <w:rsid w:val="00B0158D"/>
    <w:rsid w:val="00B04F67"/>
    <w:rsid w:val="00B0759B"/>
    <w:rsid w:val="00B103D4"/>
    <w:rsid w:val="00B125C6"/>
    <w:rsid w:val="00B13644"/>
    <w:rsid w:val="00B14417"/>
    <w:rsid w:val="00B1548E"/>
    <w:rsid w:val="00B17202"/>
    <w:rsid w:val="00B17B7C"/>
    <w:rsid w:val="00B207EF"/>
    <w:rsid w:val="00B20B91"/>
    <w:rsid w:val="00B20D64"/>
    <w:rsid w:val="00B246D8"/>
    <w:rsid w:val="00B26A20"/>
    <w:rsid w:val="00B342ED"/>
    <w:rsid w:val="00B34A66"/>
    <w:rsid w:val="00B34C69"/>
    <w:rsid w:val="00B46F10"/>
    <w:rsid w:val="00B474F6"/>
    <w:rsid w:val="00B538AC"/>
    <w:rsid w:val="00B540B7"/>
    <w:rsid w:val="00B71064"/>
    <w:rsid w:val="00B7288D"/>
    <w:rsid w:val="00B770A9"/>
    <w:rsid w:val="00B80C10"/>
    <w:rsid w:val="00B868B4"/>
    <w:rsid w:val="00B87862"/>
    <w:rsid w:val="00B95764"/>
    <w:rsid w:val="00BA0128"/>
    <w:rsid w:val="00BA0EBE"/>
    <w:rsid w:val="00BA0F9B"/>
    <w:rsid w:val="00BA6413"/>
    <w:rsid w:val="00BA7722"/>
    <w:rsid w:val="00BB203D"/>
    <w:rsid w:val="00BB4489"/>
    <w:rsid w:val="00BB541E"/>
    <w:rsid w:val="00BC3D38"/>
    <w:rsid w:val="00BC47CF"/>
    <w:rsid w:val="00BD0060"/>
    <w:rsid w:val="00BD154F"/>
    <w:rsid w:val="00BE5A4D"/>
    <w:rsid w:val="00BE6502"/>
    <w:rsid w:val="00BF44B5"/>
    <w:rsid w:val="00BF62CD"/>
    <w:rsid w:val="00BF7B95"/>
    <w:rsid w:val="00C032FD"/>
    <w:rsid w:val="00C10F74"/>
    <w:rsid w:val="00C1187C"/>
    <w:rsid w:val="00C12243"/>
    <w:rsid w:val="00C13819"/>
    <w:rsid w:val="00C22336"/>
    <w:rsid w:val="00C23B33"/>
    <w:rsid w:val="00C24E82"/>
    <w:rsid w:val="00C40991"/>
    <w:rsid w:val="00C42822"/>
    <w:rsid w:val="00C521F9"/>
    <w:rsid w:val="00C539DD"/>
    <w:rsid w:val="00C6613F"/>
    <w:rsid w:val="00C668DB"/>
    <w:rsid w:val="00C72804"/>
    <w:rsid w:val="00C80568"/>
    <w:rsid w:val="00C81F43"/>
    <w:rsid w:val="00C83FEA"/>
    <w:rsid w:val="00C847F0"/>
    <w:rsid w:val="00C84FF5"/>
    <w:rsid w:val="00C93C09"/>
    <w:rsid w:val="00C9529B"/>
    <w:rsid w:val="00C95B7C"/>
    <w:rsid w:val="00CA01E5"/>
    <w:rsid w:val="00CB30FE"/>
    <w:rsid w:val="00CC578D"/>
    <w:rsid w:val="00CD2601"/>
    <w:rsid w:val="00CD3CF9"/>
    <w:rsid w:val="00CE23EE"/>
    <w:rsid w:val="00CE4F14"/>
    <w:rsid w:val="00CE6154"/>
    <w:rsid w:val="00D0210A"/>
    <w:rsid w:val="00D14F08"/>
    <w:rsid w:val="00D166DF"/>
    <w:rsid w:val="00D22880"/>
    <w:rsid w:val="00D24000"/>
    <w:rsid w:val="00D34340"/>
    <w:rsid w:val="00D35EE3"/>
    <w:rsid w:val="00D45B52"/>
    <w:rsid w:val="00D50D4F"/>
    <w:rsid w:val="00D528DB"/>
    <w:rsid w:val="00D5361B"/>
    <w:rsid w:val="00D55DB9"/>
    <w:rsid w:val="00D560D7"/>
    <w:rsid w:val="00D61C77"/>
    <w:rsid w:val="00D631D0"/>
    <w:rsid w:val="00D635B6"/>
    <w:rsid w:val="00D70FD4"/>
    <w:rsid w:val="00D749D9"/>
    <w:rsid w:val="00D752DA"/>
    <w:rsid w:val="00D81555"/>
    <w:rsid w:val="00D82E3D"/>
    <w:rsid w:val="00D84EC4"/>
    <w:rsid w:val="00D939EE"/>
    <w:rsid w:val="00D9669D"/>
    <w:rsid w:val="00DA2246"/>
    <w:rsid w:val="00DA29AA"/>
    <w:rsid w:val="00DA4B0B"/>
    <w:rsid w:val="00DA5868"/>
    <w:rsid w:val="00DA769D"/>
    <w:rsid w:val="00DB5715"/>
    <w:rsid w:val="00DC1B8E"/>
    <w:rsid w:val="00DC4410"/>
    <w:rsid w:val="00DC66A0"/>
    <w:rsid w:val="00DD4CCB"/>
    <w:rsid w:val="00DD5124"/>
    <w:rsid w:val="00DE0C2D"/>
    <w:rsid w:val="00DE302D"/>
    <w:rsid w:val="00DF29BC"/>
    <w:rsid w:val="00DF428F"/>
    <w:rsid w:val="00DF7B3F"/>
    <w:rsid w:val="00E07CC8"/>
    <w:rsid w:val="00E110F8"/>
    <w:rsid w:val="00E12FF9"/>
    <w:rsid w:val="00E2246F"/>
    <w:rsid w:val="00E27DBF"/>
    <w:rsid w:val="00E3228E"/>
    <w:rsid w:val="00E3245C"/>
    <w:rsid w:val="00E32C3A"/>
    <w:rsid w:val="00E338E4"/>
    <w:rsid w:val="00E36987"/>
    <w:rsid w:val="00E44F6F"/>
    <w:rsid w:val="00E76B9F"/>
    <w:rsid w:val="00E8214C"/>
    <w:rsid w:val="00E86A7F"/>
    <w:rsid w:val="00E90211"/>
    <w:rsid w:val="00E949F6"/>
    <w:rsid w:val="00E95902"/>
    <w:rsid w:val="00E96875"/>
    <w:rsid w:val="00EA09B3"/>
    <w:rsid w:val="00EB0973"/>
    <w:rsid w:val="00EB161E"/>
    <w:rsid w:val="00EB5261"/>
    <w:rsid w:val="00EB785F"/>
    <w:rsid w:val="00EC2601"/>
    <w:rsid w:val="00EC4ECB"/>
    <w:rsid w:val="00EC6A9E"/>
    <w:rsid w:val="00EC76D6"/>
    <w:rsid w:val="00EC7BA1"/>
    <w:rsid w:val="00ED0F3A"/>
    <w:rsid w:val="00ED16CC"/>
    <w:rsid w:val="00ED410D"/>
    <w:rsid w:val="00ED6B91"/>
    <w:rsid w:val="00EE12E6"/>
    <w:rsid w:val="00EE3D04"/>
    <w:rsid w:val="00EE68C1"/>
    <w:rsid w:val="00EF0168"/>
    <w:rsid w:val="00EF466C"/>
    <w:rsid w:val="00EF550F"/>
    <w:rsid w:val="00EF6EB1"/>
    <w:rsid w:val="00EF79F1"/>
    <w:rsid w:val="00F00B02"/>
    <w:rsid w:val="00F0220B"/>
    <w:rsid w:val="00F02ED9"/>
    <w:rsid w:val="00F05ED8"/>
    <w:rsid w:val="00F06C05"/>
    <w:rsid w:val="00F127FB"/>
    <w:rsid w:val="00F15627"/>
    <w:rsid w:val="00F20ADD"/>
    <w:rsid w:val="00F26E68"/>
    <w:rsid w:val="00F2767E"/>
    <w:rsid w:val="00F31ACD"/>
    <w:rsid w:val="00F342BE"/>
    <w:rsid w:val="00F352EB"/>
    <w:rsid w:val="00F45B88"/>
    <w:rsid w:val="00F53352"/>
    <w:rsid w:val="00F536C9"/>
    <w:rsid w:val="00F54D4C"/>
    <w:rsid w:val="00F55E9A"/>
    <w:rsid w:val="00F6689E"/>
    <w:rsid w:val="00F778C7"/>
    <w:rsid w:val="00F80C70"/>
    <w:rsid w:val="00F82826"/>
    <w:rsid w:val="00F82C02"/>
    <w:rsid w:val="00F8668A"/>
    <w:rsid w:val="00F92849"/>
    <w:rsid w:val="00F932EC"/>
    <w:rsid w:val="00FA5AD6"/>
    <w:rsid w:val="00FA6F44"/>
    <w:rsid w:val="00FC0686"/>
    <w:rsid w:val="00FC321C"/>
    <w:rsid w:val="00FE1498"/>
    <w:rsid w:val="00FF44C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fill="f" fillcolor="white" stroke="f">
      <v:fill color="white" on="f"/>
      <v:stroke on="f"/>
    </o:shapedefaults>
    <o:shapelayout v:ext="edit">
      <o:idmap v:ext="edit" data="2"/>
    </o:shapelayout>
  </w:shapeDefaults>
  <w:decimalSymbol w:val="."/>
  <w:listSeparator w:val=","/>
  <w14:docId w14:val="6C912D2F"/>
  <w15:chartTrackingRefBased/>
  <w15:docId w15:val="{5A1D67EB-79A1-46ED-A08F-4D64B3559B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Title" w:qFormat="1"/>
    <w:lsdException w:name="Subtitle" w:qFormat="1"/>
    <w:lsdException w:name="Strong" w:qFormat="1"/>
    <w:lsdException w:name="Emphasis" w:qFormat="1"/>
    <w:lsdException w:name="Plain Tex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character" w:customStyle="1" w:styleId="AddressPhoneURLtext">
    <w:name w:val="Address Phone URL text"/>
    <w:rsid w:val="00F127FB"/>
    <w:rPr>
      <w:rFonts w:ascii="Times New Roman PS" w:hAnsi="Times New Roman PS" w:cs="Times New Roman PS"/>
      <w:color w:val="2A376E"/>
      <w:sz w:val="18"/>
      <w:szCs w:val="18"/>
    </w:rPr>
  </w:style>
  <w:style w:type="paragraph" w:styleId="Header">
    <w:name w:val="header"/>
    <w:basedOn w:val="Normal"/>
    <w:link w:val="HeaderChar"/>
    <w:uiPriority w:val="99"/>
    <w:rsid w:val="00C1187C"/>
    <w:pPr>
      <w:tabs>
        <w:tab w:val="center" w:pos="4320"/>
        <w:tab w:val="right" w:pos="8640"/>
      </w:tabs>
    </w:pPr>
  </w:style>
  <w:style w:type="paragraph" w:styleId="Footer">
    <w:name w:val="footer"/>
    <w:basedOn w:val="Normal"/>
    <w:link w:val="FooterChar"/>
    <w:uiPriority w:val="99"/>
    <w:rsid w:val="00C1187C"/>
    <w:pPr>
      <w:tabs>
        <w:tab w:val="center" w:pos="4320"/>
        <w:tab w:val="right" w:pos="8640"/>
      </w:tabs>
    </w:pPr>
  </w:style>
  <w:style w:type="table" w:styleId="TableGrid">
    <w:name w:val="Table Grid"/>
    <w:basedOn w:val="TableNormal"/>
    <w:rsid w:val="00D2400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lainText">
    <w:name w:val="Plain Text"/>
    <w:basedOn w:val="Normal"/>
    <w:link w:val="PlainTextChar"/>
    <w:uiPriority w:val="99"/>
    <w:unhideWhenUsed/>
    <w:rsid w:val="006C30C7"/>
    <w:rPr>
      <w:rFonts w:ascii="Arial" w:eastAsia="Calibri" w:hAnsi="Arial" w:cs="Arial"/>
      <w:sz w:val="22"/>
      <w:szCs w:val="22"/>
    </w:rPr>
  </w:style>
  <w:style w:type="character" w:customStyle="1" w:styleId="PlainTextChar">
    <w:name w:val="Plain Text Char"/>
    <w:link w:val="PlainText"/>
    <w:uiPriority w:val="99"/>
    <w:rsid w:val="006C30C7"/>
    <w:rPr>
      <w:rFonts w:ascii="Arial" w:eastAsia="Calibri" w:hAnsi="Arial" w:cs="Arial"/>
      <w:sz w:val="22"/>
      <w:szCs w:val="22"/>
    </w:rPr>
  </w:style>
  <w:style w:type="character" w:styleId="Hyperlink">
    <w:name w:val="Hyperlink"/>
    <w:rsid w:val="005F1C22"/>
    <w:rPr>
      <w:color w:val="0000FF"/>
      <w:u w:val="single"/>
    </w:rPr>
  </w:style>
  <w:style w:type="character" w:customStyle="1" w:styleId="HeaderChar">
    <w:name w:val="Header Char"/>
    <w:link w:val="Header"/>
    <w:uiPriority w:val="99"/>
    <w:rsid w:val="00060B6A"/>
    <w:rPr>
      <w:sz w:val="24"/>
      <w:szCs w:val="24"/>
    </w:rPr>
  </w:style>
  <w:style w:type="paragraph" w:styleId="BalloonText">
    <w:name w:val="Balloon Text"/>
    <w:basedOn w:val="Normal"/>
    <w:link w:val="BalloonTextChar"/>
    <w:rsid w:val="00060B6A"/>
    <w:rPr>
      <w:rFonts w:ascii="Tahoma" w:hAnsi="Tahoma" w:cs="Tahoma"/>
      <w:sz w:val="16"/>
      <w:szCs w:val="16"/>
    </w:rPr>
  </w:style>
  <w:style w:type="character" w:customStyle="1" w:styleId="BalloonTextChar">
    <w:name w:val="Balloon Text Char"/>
    <w:link w:val="BalloonText"/>
    <w:rsid w:val="00060B6A"/>
    <w:rPr>
      <w:rFonts w:ascii="Tahoma" w:hAnsi="Tahoma" w:cs="Tahoma"/>
      <w:sz w:val="16"/>
      <w:szCs w:val="16"/>
    </w:rPr>
  </w:style>
  <w:style w:type="character" w:customStyle="1" w:styleId="FooterChar">
    <w:name w:val="Footer Char"/>
    <w:link w:val="Footer"/>
    <w:uiPriority w:val="99"/>
    <w:rsid w:val="00060B6A"/>
    <w:rPr>
      <w:sz w:val="24"/>
      <w:szCs w:val="24"/>
    </w:rPr>
  </w:style>
  <w:style w:type="character" w:styleId="CommentReference">
    <w:name w:val="annotation reference"/>
    <w:rsid w:val="00B13644"/>
    <w:rPr>
      <w:sz w:val="16"/>
      <w:szCs w:val="16"/>
    </w:rPr>
  </w:style>
  <w:style w:type="paragraph" w:styleId="CommentText">
    <w:name w:val="annotation text"/>
    <w:basedOn w:val="Normal"/>
    <w:link w:val="CommentTextChar"/>
    <w:rsid w:val="00B13644"/>
    <w:rPr>
      <w:sz w:val="20"/>
      <w:szCs w:val="20"/>
    </w:rPr>
  </w:style>
  <w:style w:type="character" w:customStyle="1" w:styleId="CommentTextChar">
    <w:name w:val="Comment Text Char"/>
    <w:basedOn w:val="DefaultParagraphFont"/>
    <w:link w:val="CommentText"/>
    <w:rsid w:val="00B13644"/>
  </w:style>
  <w:style w:type="paragraph" w:styleId="CommentSubject">
    <w:name w:val="annotation subject"/>
    <w:basedOn w:val="CommentText"/>
    <w:next w:val="CommentText"/>
    <w:link w:val="CommentSubjectChar"/>
    <w:rsid w:val="00B13644"/>
    <w:rPr>
      <w:b/>
      <w:bCs/>
    </w:rPr>
  </w:style>
  <w:style w:type="character" w:customStyle="1" w:styleId="CommentSubjectChar">
    <w:name w:val="Comment Subject Char"/>
    <w:link w:val="CommentSubject"/>
    <w:rsid w:val="00B13644"/>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image" Target="media/image1.png"/><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H:\SRS%20Agency%20Documents\Letterhead.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918C12724EBB4E468EF2020589E68F96" ma:contentTypeVersion="8" ma:contentTypeDescription="Create a new document." ma:contentTypeScope="" ma:versionID="84592a498673cd02f5666c16c57e2d59">
  <xsd:schema xmlns:xsd="http://www.w3.org/2001/XMLSchema" xmlns:xs="http://www.w3.org/2001/XMLSchema" xmlns:p="http://schemas.microsoft.com/office/2006/metadata/properties" xmlns:ns1="http://schemas.microsoft.com/sharepoint/v3" xmlns:ns2="cef388a5-a8ce-4c3f-b0c4-440d11623cfd" xmlns:ns3="f87987bc-194f-4c4d-9af9-e98e90070494" targetNamespace="http://schemas.microsoft.com/office/2006/metadata/properties" ma:root="true" ma:fieldsID="6b815bf236f21d296fd5e24526f77f40" ns1:_="" ns2:_="" ns3:_="">
    <xsd:import namespace="http://schemas.microsoft.com/sharepoint/v3"/>
    <xsd:import namespace="cef388a5-a8ce-4c3f-b0c4-440d11623cfd"/>
    <xsd:import namespace="f87987bc-194f-4c4d-9af9-e98e90070494"/>
    <xsd:element name="properties">
      <xsd:complexType>
        <xsd:sequence>
          <xsd:element name="documentManagement">
            <xsd:complexType>
              <xsd:all>
                <xsd:element ref="ns1:PublishingStartDate" minOccurs="0"/>
                <xsd:element ref="ns1:PublishingExpirationDate" minOccurs="0"/>
                <xsd:element ref="ns2:Acc_x0020_Checked" minOccurs="0"/>
                <xsd:element ref="ns2:Reviewer" minOccurs="0"/>
                <xsd:element ref="ns2:Approval_x0020_Status" minOccurs="0"/>
                <xsd:element ref="ns2:Page_x0020_Layout" minOccurs="0"/>
                <xsd:element ref="ns3: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8" nillable="true" ma:displayName="Scheduling Start Date" ma:internalName="PublishingStartDate">
      <xsd:simpleType>
        <xsd:restriction base="dms:Unknown"/>
      </xsd:simpleType>
    </xsd:element>
    <xsd:element name="PublishingExpirationDate" ma:index="9" nillable="true" ma:displayName="Scheduling End Dat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cef388a5-a8ce-4c3f-b0c4-440d11623cfd" elementFormDefault="qualified">
    <xsd:import namespace="http://schemas.microsoft.com/office/2006/documentManagement/types"/>
    <xsd:import namespace="http://schemas.microsoft.com/office/infopath/2007/PartnerControls"/>
    <xsd:element name="Acc_x0020_Checked" ma:index="10" nillable="true" ma:displayName="Acc Checked" ma:format="DateOnly" ma:internalName="Acc_x0020_Checked0">
      <xsd:simpleType>
        <xsd:restriction base="dms:DateTime"/>
      </xsd:simpleType>
    </xsd:element>
    <xsd:element name="Reviewer" ma:index="11" nillable="true" ma:displayName="Reviewer" ma:list="UserInfo" ma:SharePointGroup="0" ma:internalName="Reviewer1" ma:showField="Titl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Approval_x0020_Status" ma:index="12" nillable="true" ma:displayName="Approval Status" ma:internalName="Approval_x0020_Status10">
      <xsd:simpleType>
        <xsd:restriction base="dms:Text">
          <xsd:maxLength value="255"/>
        </xsd:restriction>
      </xsd:simpleType>
    </xsd:element>
    <xsd:element name="Page_x0020_Layout" ma:index="13" nillable="true" ma:displayName="Page Layout" ma:internalName="Page_x0020_Layout10">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f87987bc-194f-4c4d-9af9-e98e90070494"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LongProperties xmlns="http://schemas.microsoft.com/office/2006/metadata/longProperties"/>
</file>

<file path=customXml/item4.xml><?xml version="1.0" encoding="utf-8"?>
<b:Sources xmlns:b="http://schemas.openxmlformats.org/officeDocument/2006/bibliography" xmlns="http://schemas.openxmlformats.org/officeDocument/2006/bibliography" SelectedStyle="\APA.XSL" StyleName="APA"/>
</file>

<file path=customXml/item5.xml><?xml version="1.0" encoding="utf-8"?>
<p:properties xmlns:p="http://schemas.microsoft.com/office/2006/metadata/properties" xmlns:xsi="http://www.w3.org/2001/XMLSchema-instance" xmlns:pc="http://schemas.microsoft.com/office/infopath/2007/PartnerControls">
  <documentManagement>
    <Page_x0020_Layout xmlns="cef388a5-a8ce-4c3f-b0c4-440d11623cfd" xsi:nil="true"/>
    <PublishingExpirationDate xmlns="http://schemas.microsoft.com/sharepoint/v3" xsi:nil="true"/>
    <Reviewer xmlns="cef388a5-a8ce-4c3f-b0c4-440d11623cfd">
      <UserInfo>
        <DisplayName/>
        <AccountId xsi:nil="true"/>
        <AccountType/>
      </UserInfo>
    </Reviewer>
    <Acc_x0020_Checked xmlns="cef388a5-a8ce-4c3f-b0c4-440d11623cfd" xsi:nil="true"/>
    <PublishingStartDate xmlns="http://schemas.microsoft.com/sharepoint/v3" xsi:nil="true"/>
    <Approval_x0020_Status xmlns="cef388a5-a8ce-4c3f-b0c4-440d11623cfd" xsi:nil="true"/>
  </documentManagement>
</p:properties>
</file>

<file path=customXml/itemProps1.xml><?xml version="1.0" encoding="utf-8"?>
<ds:datastoreItem xmlns:ds="http://schemas.openxmlformats.org/officeDocument/2006/customXml" ds:itemID="{A03119A6-D30D-43FB-A04E-0C77CF6A5873}"/>
</file>

<file path=customXml/itemProps2.xml><?xml version="1.0" encoding="utf-8"?>
<ds:datastoreItem xmlns:ds="http://schemas.openxmlformats.org/officeDocument/2006/customXml" ds:itemID="{11846306-FBF0-4D24-982E-BDEC2C20A82E}">
  <ds:schemaRefs>
    <ds:schemaRef ds:uri="http://schemas.microsoft.com/sharepoint/v3/contenttype/forms"/>
  </ds:schemaRefs>
</ds:datastoreItem>
</file>

<file path=customXml/itemProps3.xml><?xml version="1.0" encoding="utf-8"?>
<ds:datastoreItem xmlns:ds="http://schemas.openxmlformats.org/officeDocument/2006/customXml" ds:itemID="{80DCFAD3-C459-40D6-B568-CBDF35936798}">
  <ds:schemaRefs>
    <ds:schemaRef ds:uri="http://schemas.microsoft.com/office/2006/metadata/longProperties"/>
  </ds:schemaRefs>
</ds:datastoreItem>
</file>

<file path=customXml/itemProps4.xml><?xml version="1.0" encoding="utf-8"?>
<ds:datastoreItem xmlns:ds="http://schemas.openxmlformats.org/officeDocument/2006/customXml" ds:itemID="{2981CDFE-2DA3-4D9C-931A-B3C91AE59A7E}">
  <ds:schemaRefs>
    <ds:schemaRef ds:uri="http://schemas.openxmlformats.org/officeDocument/2006/bibliography"/>
  </ds:schemaRefs>
</ds:datastoreItem>
</file>

<file path=customXml/itemProps5.xml><?xml version="1.0" encoding="utf-8"?>
<ds:datastoreItem xmlns:ds="http://schemas.openxmlformats.org/officeDocument/2006/customXml" ds:itemID="{27E600A9-A4E0-4BED-8EBC-3A4D84715A02}">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Letterhead.dot</Template>
  <TotalTime>1</TotalTime>
  <Pages>1</Pages>
  <Words>259</Words>
  <Characters>1479</Characters>
  <Application>Microsoft Office Word</Application>
  <DocSecurity>0</DocSecurity>
  <Lines>39</Lines>
  <Paragraphs>15</Paragraphs>
  <ScaleCrop>false</ScaleCrop>
  <HeadingPairs>
    <vt:vector size="2" baseType="variant">
      <vt:variant>
        <vt:lpstr>Title</vt:lpstr>
      </vt:variant>
      <vt:variant>
        <vt:i4>1</vt:i4>
      </vt:variant>
    </vt:vector>
  </HeadingPairs>
  <TitlesOfParts>
    <vt:vector size="1" baseType="lpstr">
      <vt:lpstr>Letter of Notification of placement of person into DCF Custody</vt:lpstr>
    </vt:vector>
  </TitlesOfParts>
  <Company>State of Kansas</Company>
  <LinksUpToDate>false</LinksUpToDate>
  <CharactersWithSpaces>1723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Letter of Notification of placement of person into DCF Custody</dc:title>
  <dc:subject/>
  <dc:creator>srs</dc:creator>
  <cp:keywords/>
  <cp:lastModifiedBy>Shae Ross [DCF]</cp:lastModifiedBy>
  <cp:revision>2</cp:revision>
  <cp:lastPrinted>2009-04-27T18:04:00Z</cp:lastPrinted>
  <dcterms:created xsi:type="dcterms:W3CDTF">2026-05-22T22:07:00Z</dcterms:created>
  <dcterms:modified xsi:type="dcterms:W3CDTF">2026-05-22T22:07:00Z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
    <vt:lpwstr>Document</vt:lpwstr>
  </property>
  <property fmtid="{D5CDD505-2E9C-101B-9397-08002B2CF9AE}" pid="3" name="Print Only">
    <vt:lpwstr>0</vt:lpwstr>
  </property>
  <property fmtid="{D5CDD505-2E9C-101B-9397-08002B2CF9AE}" pid="4" name="Alternate Avail">
    <vt:lpwstr>1</vt:lpwstr>
  </property>
  <property fmtid="{D5CDD505-2E9C-101B-9397-08002B2CF9AE}" pid="5" name="Reviewer">
    <vt:lpwstr/>
  </property>
  <property fmtid="{D5CDD505-2E9C-101B-9397-08002B2CF9AE}" pid="6" name="Approval Status">
    <vt:lpwstr/>
  </property>
  <property fmtid="{D5CDD505-2E9C-101B-9397-08002B2CF9AE}" pid="7" name="Rreviewer">
    <vt:lpwstr/>
  </property>
  <property fmtid="{D5CDD505-2E9C-101B-9397-08002B2CF9AE}" pid="8" name="Page Layout">
    <vt:lpwstr/>
  </property>
  <property fmtid="{D5CDD505-2E9C-101B-9397-08002B2CF9AE}" pid="9" name="Acc check">
    <vt:lpwstr/>
  </property>
  <property fmtid="{D5CDD505-2E9C-101B-9397-08002B2CF9AE}" pid="10" name="PublishingExpirationDate">
    <vt:lpwstr/>
  </property>
  <property fmtid="{D5CDD505-2E9C-101B-9397-08002B2CF9AE}" pid="11" name="PublishingStartDate">
    <vt:lpwstr/>
  </property>
  <property fmtid="{D5CDD505-2E9C-101B-9397-08002B2CF9AE}" pid="12" name="Approval Status1">
    <vt:lpwstr/>
  </property>
  <property fmtid="{D5CDD505-2E9C-101B-9397-08002B2CF9AE}" pid="13" name="Page Layout1">
    <vt:lpwstr/>
  </property>
  <property fmtid="{D5CDD505-2E9C-101B-9397-08002B2CF9AE}" pid="14" name="Reviewer0">
    <vt:lpwstr/>
  </property>
  <property fmtid="{D5CDD505-2E9C-101B-9397-08002B2CF9AE}" pid="15" name="Acc check0">
    <vt:lpwstr/>
  </property>
  <property fmtid="{D5CDD505-2E9C-101B-9397-08002B2CF9AE}" pid="16" name="ContentTypeId">
    <vt:lpwstr>0x010100918C12724EBB4E468EF2020589E68F96</vt:lpwstr>
  </property>
</Properties>
</file>